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right" w:tblpY="-1087"/>
        <w:tblW w:w="5119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71"/>
        <w:gridCol w:w="10784"/>
        <w:gridCol w:w="1688"/>
      </w:tblGrid>
      <w:tr w:rsidR="005854DB" w:rsidRPr="0092125E" w14:paraId="62DAC974" w14:textId="77777777" w:rsidTr="00485648">
        <w:trPr>
          <w:trHeight w:val="1244"/>
        </w:trPr>
        <w:tc>
          <w:tcPr>
            <w:tcW w:w="14743" w:type="dxa"/>
            <w:gridSpan w:val="3"/>
            <w:vAlign w:val="center"/>
          </w:tcPr>
          <w:bookmarkStart w:id="0" w:name="_Toc800529"/>
          <w:bookmarkStart w:id="1" w:name="_GoBack"/>
          <w:bookmarkEnd w:id="1"/>
          <w:p w14:paraId="6EA8F563" w14:textId="297F5CC6" w:rsidR="005854DB" w:rsidRPr="00253703" w:rsidRDefault="001D36F8" w:rsidP="00485648">
            <w:pPr>
              <w:pStyle w:val="Titel"/>
              <w:rPr>
                <w:color w:val="048989"/>
              </w:rPr>
            </w:pPr>
            <w:sdt>
              <w:sdtPr>
                <w:rPr>
                  <w:bCs/>
                  <w:color w:val="048989"/>
                </w:rPr>
                <w:alias w:val="Title"/>
                <w:tag w:val=""/>
                <w:id w:val="2016188051"/>
                <w:placeholder>
                  <w:docPart w:val="9B6C784CB0CC40CB9B67481BB913760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253703" w:rsidRPr="00253703">
                  <w:rPr>
                    <w:bCs/>
                    <w:color w:val="048989"/>
                  </w:rPr>
                  <w:t>De Fietsmeesters</w:t>
                </w:r>
              </w:sdtContent>
            </w:sdt>
          </w:p>
        </w:tc>
      </w:tr>
      <w:tr w:rsidR="005854DB" w:rsidRPr="0092125E" w14:paraId="277C1105" w14:textId="77777777" w:rsidTr="00485648">
        <w:trPr>
          <w:trHeight w:val="155"/>
        </w:trPr>
        <w:tc>
          <w:tcPr>
            <w:tcW w:w="2271" w:type="dxa"/>
            <w:shd w:val="clear" w:color="auto" w:fill="auto"/>
          </w:tcPr>
          <w:p w14:paraId="7E6F55F5" w14:textId="77777777" w:rsidR="005854DB" w:rsidRPr="0092125E" w:rsidRDefault="005854DB" w:rsidP="00485648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84" w:type="dxa"/>
            <w:shd w:val="clear" w:color="auto" w:fill="F99927" w:themeFill="accent5"/>
            <w:vAlign w:val="center"/>
          </w:tcPr>
          <w:p w14:paraId="10418AA6" w14:textId="77777777" w:rsidR="005854DB" w:rsidRPr="00253703" w:rsidRDefault="005854DB" w:rsidP="00485648">
            <w:pPr>
              <w:spacing w:before="0" w:after="0"/>
              <w:rPr>
                <w:color w:val="7BC11D"/>
                <w:sz w:val="10"/>
                <w:szCs w:val="10"/>
              </w:rPr>
            </w:pPr>
          </w:p>
        </w:tc>
        <w:tc>
          <w:tcPr>
            <w:tcW w:w="1688" w:type="dxa"/>
            <w:shd w:val="clear" w:color="auto" w:fill="auto"/>
          </w:tcPr>
          <w:p w14:paraId="3D70B27C" w14:textId="77777777" w:rsidR="005854DB" w:rsidRPr="0092125E" w:rsidRDefault="005854DB" w:rsidP="00205C32">
            <w:pPr>
              <w:spacing w:before="0" w:after="0"/>
              <w:jc w:val="center"/>
              <w:rPr>
                <w:sz w:val="10"/>
                <w:szCs w:val="10"/>
              </w:rPr>
            </w:pPr>
          </w:p>
        </w:tc>
      </w:tr>
      <w:tr w:rsidR="005854DB" w14:paraId="3A1F3F96" w14:textId="77777777" w:rsidTr="00485648">
        <w:trPr>
          <w:trHeight w:val="881"/>
        </w:trPr>
        <w:tc>
          <w:tcPr>
            <w:tcW w:w="14743" w:type="dxa"/>
            <w:gridSpan w:val="3"/>
            <w:shd w:val="clear" w:color="auto" w:fill="auto"/>
          </w:tcPr>
          <w:p w14:paraId="1F2784FA" w14:textId="7AC6A80A" w:rsidR="005854DB" w:rsidRPr="00D77EC8" w:rsidRDefault="00205C32" w:rsidP="00205C32">
            <w:pPr>
              <w:pStyle w:val="Ondertitel"/>
              <w:tabs>
                <w:tab w:val="center" w:pos="7256"/>
                <w:tab w:val="left" w:pos="11910"/>
              </w:tabs>
              <w:jc w:val="left"/>
            </w:pPr>
            <w:r>
              <w:rPr>
                <w:color w:val="048989"/>
              </w:rPr>
              <w:tab/>
            </w:r>
            <w:sdt>
              <w:sdtPr>
                <w:rPr>
                  <w:color w:val="048989"/>
                </w:rPr>
                <w:alias w:val="Subtitle"/>
                <w:tag w:val=""/>
                <w:id w:val="1073854703"/>
                <w:placeholder>
                  <w:docPart w:val="5E622F7EA48C454C834A5AC442B22759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485648">
                  <w:rPr>
                    <w:color w:val="048989"/>
                  </w:rPr>
                  <w:t>Antwoordenblad</w:t>
                </w:r>
                <w:r w:rsidR="00DB2AFF" w:rsidRPr="00DB2AFF">
                  <w:rPr>
                    <w:color w:val="048989"/>
                  </w:rPr>
                  <w:t xml:space="preserve"> leerlingen</w:t>
                </w:r>
              </w:sdtContent>
            </w:sdt>
            <w:r>
              <w:rPr>
                <w:color w:val="048989"/>
              </w:rPr>
              <w:tab/>
            </w:r>
          </w:p>
        </w:tc>
      </w:tr>
      <w:bookmarkEnd w:id="0"/>
    </w:tbl>
    <w:p w14:paraId="6777F53F" w14:textId="77777777" w:rsidR="009355C2" w:rsidRDefault="009355C2" w:rsidP="00FD509B"/>
    <w:tbl>
      <w:tblPr>
        <w:tblStyle w:val="Rastertabel2-Accent1"/>
        <w:tblW w:w="14046" w:type="dxa"/>
        <w:tblLook w:val="04A0" w:firstRow="1" w:lastRow="0" w:firstColumn="1" w:lastColumn="0" w:noHBand="0" w:noVBand="1"/>
      </w:tblPr>
      <w:tblGrid>
        <w:gridCol w:w="3511"/>
        <w:gridCol w:w="3511"/>
        <w:gridCol w:w="3512"/>
        <w:gridCol w:w="3512"/>
      </w:tblGrid>
      <w:tr w:rsidR="009979B0" w14:paraId="7EEE3A0A" w14:textId="77777777" w:rsidTr="5A058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1" w:type="dxa"/>
          </w:tcPr>
          <w:p w14:paraId="5FCB56B9" w14:textId="328852EF" w:rsidR="009979B0" w:rsidRDefault="009979B0" w:rsidP="009979B0">
            <w:pPr>
              <w:pStyle w:val="Header1"/>
            </w:pPr>
            <w:r>
              <w:t>Naam:</w:t>
            </w:r>
            <w:r w:rsidR="00FA44C0">
              <w:t>…………….</w:t>
            </w:r>
          </w:p>
          <w:p w14:paraId="5C8159F9" w14:textId="77777777" w:rsidR="00FA44C0" w:rsidRDefault="00FA44C0" w:rsidP="00FA44C0">
            <w:pPr>
              <w:pStyle w:val="Header1"/>
              <w:rPr>
                <w:sz w:val="20"/>
                <w:szCs w:val="20"/>
              </w:rPr>
            </w:pPr>
          </w:p>
          <w:p w14:paraId="51D8CAB0" w14:textId="4DA7B299" w:rsidR="00FA44C0" w:rsidRDefault="00C85BA8" w:rsidP="00FA44C0">
            <w:pPr>
              <w:pStyle w:val="Border"/>
            </w:pPr>
            <w:r>
              <w:t>Antwoorden Quiz</w:t>
            </w:r>
          </w:p>
          <w:p w14:paraId="04E4A06D" w14:textId="77777777" w:rsidR="00FA44C0" w:rsidRDefault="00FA44C0" w:rsidP="00FA44C0">
            <w:pPr>
              <w:pStyle w:val="Header1"/>
              <w:rPr>
                <w:sz w:val="20"/>
                <w:szCs w:val="20"/>
              </w:rPr>
            </w:pPr>
          </w:p>
          <w:p w14:paraId="2A51F167" w14:textId="33F98A18" w:rsidR="00FA44C0" w:rsidRPr="00FA44C0" w:rsidRDefault="00FA44C0" w:rsidP="00FA44C0">
            <w:pPr>
              <w:pStyle w:val="Header1"/>
              <w:rPr>
                <w:sz w:val="20"/>
                <w:szCs w:val="20"/>
              </w:rPr>
            </w:pPr>
            <w:r w:rsidRPr="00FA44C0">
              <w:rPr>
                <w:sz w:val="20"/>
                <w:szCs w:val="20"/>
              </w:rPr>
              <w:t>Omcirkel het juiste antwoord</w:t>
            </w:r>
          </w:p>
        </w:tc>
        <w:tc>
          <w:tcPr>
            <w:tcW w:w="3511" w:type="dxa"/>
          </w:tcPr>
          <w:p w14:paraId="24A6CA1F" w14:textId="77777777" w:rsidR="009979B0" w:rsidRDefault="009979B0" w:rsidP="009979B0">
            <w:pPr>
              <w:pStyle w:val="Lijstnummering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12" w:type="dxa"/>
          </w:tcPr>
          <w:p w14:paraId="2DA4C89A" w14:textId="64A6ED38" w:rsidR="009979B0" w:rsidRPr="009979B0" w:rsidRDefault="009979B0" w:rsidP="009979B0">
            <w:pPr>
              <w:pStyle w:val="Header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979B0">
              <w:t>Klas:</w:t>
            </w:r>
            <w:r w:rsidR="00FA44C0">
              <w:t>…………….</w:t>
            </w:r>
          </w:p>
        </w:tc>
        <w:tc>
          <w:tcPr>
            <w:tcW w:w="3512" w:type="dxa"/>
          </w:tcPr>
          <w:p w14:paraId="05BCFB76" w14:textId="77777777" w:rsidR="009979B0" w:rsidRDefault="009979B0" w:rsidP="009979B0">
            <w:pPr>
              <w:pStyle w:val="Lijstnummering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3B57CBA1" w14:textId="77777777" w:rsidR="00205C32" w:rsidRDefault="00205C32" w:rsidP="00205C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25B07E69" w14:textId="69A35DF1" w:rsidR="00205C32" w:rsidRPr="00205C32" w:rsidRDefault="00205C32" w:rsidP="00205C3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979B0" w14:paraId="533418E3" w14:textId="77777777" w:rsidTr="5A058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1" w:type="dxa"/>
          </w:tcPr>
          <w:p w14:paraId="7958EA4E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rPr>
                <w:b w:val="0"/>
              </w:rPr>
            </w:pPr>
          </w:p>
          <w:p w14:paraId="63219D7B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rPr>
                <w:b w:val="0"/>
              </w:rPr>
            </w:pPr>
          </w:p>
          <w:p w14:paraId="14357ECE" w14:textId="5550215C" w:rsidR="009979B0" w:rsidRPr="00FA44C0" w:rsidRDefault="7FC3C3EE" w:rsidP="009979B0">
            <w:pPr>
              <w:pStyle w:val="Lijstnummering"/>
              <w:ind w:left="0"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      B      C      D</w:t>
            </w:r>
          </w:p>
        </w:tc>
        <w:tc>
          <w:tcPr>
            <w:tcW w:w="3511" w:type="dxa"/>
          </w:tcPr>
          <w:p w14:paraId="1BA36E4C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7CB21B0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4E7156" w14:textId="29CA2CB2" w:rsidR="009979B0" w:rsidRDefault="7FC3C3EE" w:rsidP="009979B0">
            <w:pPr>
              <w:pStyle w:val="Lijstnummering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     B      C      D</w:t>
            </w:r>
          </w:p>
        </w:tc>
        <w:tc>
          <w:tcPr>
            <w:tcW w:w="3512" w:type="dxa"/>
          </w:tcPr>
          <w:p w14:paraId="76D85319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F8D114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5EDB8A" w14:textId="2B75661D" w:rsidR="009979B0" w:rsidRDefault="7FC3C3EE" w:rsidP="009979B0">
            <w:pPr>
              <w:pStyle w:val="Lijstnummering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      B      C      </w:t>
            </w:r>
          </w:p>
        </w:tc>
        <w:tc>
          <w:tcPr>
            <w:tcW w:w="3512" w:type="dxa"/>
          </w:tcPr>
          <w:p w14:paraId="5B79D4CA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E53221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191B2A" w14:textId="1BDC204E" w:rsidR="009979B0" w:rsidRDefault="7FC3C3EE" w:rsidP="009979B0">
            <w:pPr>
              <w:pStyle w:val="Lijstnummering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      B      C      </w:t>
            </w:r>
          </w:p>
        </w:tc>
      </w:tr>
      <w:tr w:rsidR="009979B0" w14:paraId="37194DF3" w14:textId="77777777" w:rsidTr="5A058742">
        <w:trPr>
          <w:trHeight w:val="1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1" w:type="dxa"/>
          </w:tcPr>
          <w:p w14:paraId="48B056AF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rPr>
                <w:b w:val="0"/>
              </w:rPr>
            </w:pPr>
          </w:p>
          <w:p w14:paraId="2FFA6532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rPr>
                <w:b w:val="0"/>
              </w:rPr>
            </w:pPr>
          </w:p>
          <w:p w14:paraId="10AB9568" w14:textId="51DB29AC" w:rsidR="009979B0" w:rsidRPr="00FA44C0" w:rsidRDefault="7FC3C3EE" w:rsidP="009979B0">
            <w:pPr>
              <w:pStyle w:val="Lijstnummering"/>
              <w:ind w:left="0"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      B      C      </w:t>
            </w:r>
            <w:r w:rsidR="004F5332">
              <w:rPr>
                <w:b w:val="0"/>
                <w:bCs w:val="0"/>
              </w:rPr>
              <w:t>D</w:t>
            </w:r>
          </w:p>
        </w:tc>
        <w:tc>
          <w:tcPr>
            <w:tcW w:w="3511" w:type="dxa"/>
          </w:tcPr>
          <w:p w14:paraId="3AE3BF5C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30FEEB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8F8190" w14:textId="7AAF00FC" w:rsidR="009979B0" w:rsidRDefault="7FC3C3EE" w:rsidP="009979B0">
            <w:pPr>
              <w:pStyle w:val="Lijstnummering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     B      C      D</w:t>
            </w:r>
          </w:p>
        </w:tc>
        <w:tc>
          <w:tcPr>
            <w:tcW w:w="3512" w:type="dxa"/>
          </w:tcPr>
          <w:p w14:paraId="397BABEF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7FD38D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6A2F6E" w14:textId="26C5AB79" w:rsidR="009979B0" w:rsidRDefault="7FC3C3EE" w:rsidP="009979B0">
            <w:pPr>
              <w:pStyle w:val="Lijstnummering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     B      C      D</w:t>
            </w:r>
          </w:p>
        </w:tc>
        <w:tc>
          <w:tcPr>
            <w:tcW w:w="3512" w:type="dxa"/>
          </w:tcPr>
          <w:p w14:paraId="52C119A4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0199F2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AA58B1" w14:textId="71C4CB36" w:rsidR="009979B0" w:rsidRDefault="004F5332" w:rsidP="009979B0">
            <w:pPr>
              <w:pStyle w:val="Lijstnummering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Waar        Niet waar</w:t>
            </w:r>
          </w:p>
        </w:tc>
      </w:tr>
      <w:tr w:rsidR="009979B0" w14:paraId="12B1730F" w14:textId="77777777" w:rsidTr="5A058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1" w:type="dxa"/>
          </w:tcPr>
          <w:p w14:paraId="3408FF0A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rPr>
                <w:b w:val="0"/>
              </w:rPr>
            </w:pPr>
          </w:p>
          <w:p w14:paraId="582CEE3C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rPr>
                <w:b w:val="0"/>
              </w:rPr>
            </w:pPr>
          </w:p>
          <w:p w14:paraId="60D04056" w14:textId="759E4FF3" w:rsidR="009979B0" w:rsidRPr="00FA44C0" w:rsidRDefault="004F5332" w:rsidP="009979B0">
            <w:pPr>
              <w:pStyle w:val="Lijstnummering"/>
              <w:ind w:left="0"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Waar        Niet waar</w:t>
            </w:r>
          </w:p>
        </w:tc>
        <w:tc>
          <w:tcPr>
            <w:tcW w:w="3511" w:type="dxa"/>
          </w:tcPr>
          <w:p w14:paraId="4EBC5833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9085A7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0411403" w14:textId="20093C97" w:rsidR="009979B0" w:rsidRDefault="004F5332" w:rsidP="009979B0">
            <w:pPr>
              <w:pStyle w:val="Lijstnummering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     B      C      D</w:t>
            </w:r>
          </w:p>
        </w:tc>
        <w:tc>
          <w:tcPr>
            <w:tcW w:w="3512" w:type="dxa"/>
          </w:tcPr>
          <w:p w14:paraId="05642B71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EE3445F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BA978BA" w14:textId="31E8F68C" w:rsidR="009979B0" w:rsidRDefault="7FC3C3EE" w:rsidP="009979B0">
            <w:pPr>
              <w:pStyle w:val="Lijstnummering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     B      C      D</w:t>
            </w:r>
          </w:p>
        </w:tc>
        <w:tc>
          <w:tcPr>
            <w:tcW w:w="3512" w:type="dxa"/>
          </w:tcPr>
          <w:p w14:paraId="1FC2E4CD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2D062B8" w14:textId="77777777" w:rsidR="00FA44C0" w:rsidRDefault="00FA44C0" w:rsidP="00FA44C0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F8955E8" w14:textId="03C4D9EC" w:rsidR="009979B0" w:rsidRDefault="7FC3C3EE" w:rsidP="009979B0">
            <w:pPr>
              <w:pStyle w:val="Lijstnummering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     B      C      D</w:t>
            </w:r>
          </w:p>
        </w:tc>
      </w:tr>
    </w:tbl>
    <w:p w14:paraId="6097A3FC" w14:textId="77777777" w:rsidR="009979B0" w:rsidRDefault="009979B0" w:rsidP="00FA44C0">
      <w:pPr>
        <w:pStyle w:val="Lijstnummering"/>
        <w:numPr>
          <w:ilvl w:val="0"/>
          <w:numId w:val="0"/>
        </w:numPr>
      </w:pPr>
    </w:p>
    <w:tbl>
      <w:tblPr>
        <w:tblStyle w:val="Rastertabel2-Accent1"/>
        <w:tblW w:w="14257" w:type="dxa"/>
        <w:tblLook w:val="04A0" w:firstRow="1" w:lastRow="0" w:firstColumn="1" w:lastColumn="0" w:noHBand="0" w:noVBand="1"/>
      </w:tblPr>
      <w:tblGrid>
        <w:gridCol w:w="3694"/>
        <w:gridCol w:w="3433"/>
        <w:gridCol w:w="3565"/>
        <w:gridCol w:w="3565"/>
      </w:tblGrid>
      <w:tr w:rsidR="00C85BA8" w14:paraId="7AF1A7F1" w14:textId="77777777" w:rsidTr="5A058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4" w:type="dxa"/>
          </w:tcPr>
          <w:p w14:paraId="021D3322" w14:textId="24A075CE" w:rsidR="00C85BA8" w:rsidRDefault="007F79E4" w:rsidP="00090B28">
            <w:pPr>
              <w:pStyle w:val="Border"/>
            </w:pPr>
            <w:r>
              <w:lastRenderedPageBreak/>
              <w:t>Antwoorden vragenlijst</w:t>
            </w:r>
          </w:p>
          <w:p w14:paraId="353F41AB" w14:textId="77777777" w:rsidR="00C85BA8" w:rsidRDefault="00C85BA8" w:rsidP="00090B28">
            <w:pPr>
              <w:pStyle w:val="Header1"/>
              <w:rPr>
                <w:sz w:val="20"/>
                <w:szCs w:val="20"/>
              </w:rPr>
            </w:pPr>
          </w:p>
          <w:p w14:paraId="56C71E4E" w14:textId="77777777" w:rsidR="00C85BA8" w:rsidRPr="00FA44C0" w:rsidRDefault="00C85BA8" w:rsidP="00090B28">
            <w:pPr>
              <w:pStyle w:val="Header1"/>
              <w:rPr>
                <w:sz w:val="20"/>
                <w:szCs w:val="20"/>
              </w:rPr>
            </w:pPr>
            <w:r w:rsidRPr="00FA44C0">
              <w:rPr>
                <w:sz w:val="20"/>
                <w:szCs w:val="20"/>
              </w:rPr>
              <w:t>Omcirkel het juiste antwoord</w:t>
            </w:r>
          </w:p>
        </w:tc>
        <w:tc>
          <w:tcPr>
            <w:tcW w:w="3433" w:type="dxa"/>
          </w:tcPr>
          <w:p w14:paraId="2FE2775F" w14:textId="77777777" w:rsidR="00C85BA8" w:rsidRDefault="00C85BA8" w:rsidP="00090B28">
            <w:pPr>
              <w:pStyle w:val="Lijstnummering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65" w:type="dxa"/>
          </w:tcPr>
          <w:p w14:paraId="1E0A339B" w14:textId="5DE8ED53" w:rsidR="00C85BA8" w:rsidRPr="009979B0" w:rsidRDefault="00C85BA8" w:rsidP="00090B28">
            <w:pPr>
              <w:pStyle w:val="Header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65" w:type="dxa"/>
          </w:tcPr>
          <w:p w14:paraId="086A8EB7" w14:textId="77777777" w:rsidR="00C85BA8" w:rsidRDefault="00C85BA8" w:rsidP="00090B28">
            <w:pPr>
              <w:pStyle w:val="Lijstnummering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5BA8" w14:paraId="038BD90B" w14:textId="77777777" w:rsidTr="5A058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4" w:type="dxa"/>
          </w:tcPr>
          <w:p w14:paraId="5A3BF929" w14:textId="1815676D" w:rsidR="007F79E4" w:rsidRPr="007F79E4" w:rsidRDefault="78B247A4" w:rsidP="5A058742">
            <w:pPr>
              <w:pStyle w:val="Lijstnummering"/>
              <w:numPr>
                <w:ilvl w:val="0"/>
                <w:numId w:val="0"/>
              </w:numPr>
            </w:pPr>
            <w:r>
              <w:t>Heb je een fiets?</w:t>
            </w:r>
          </w:p>
          <w:p w14:paraId="375B62ED" w14:textId="06D91E94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ind w:left="360"/>
              <w:rPr>
                <w:b w:val="0"/>
              </w:rPr>
            </w:pPr>
            <w:r>
              <w:rPr>
                <w:b w:val="0"/>
              </w:rPr>
              <w:br/>
            </w:r>
            <w:r w:rsidRPr="007F79E4">
              <w:rPr>
                <w:b w:val="0"/>
              </w:rPr>
              <w:t>Ja</w:t>
            </w:r>
          </w:p>
          <w:p w14:paraId="33D8D8D0" w14:textId="7410D270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ind w:left="360"/>
              <w:rPr>
                <w:b w:val="0"/>
              </w:rPr>
            </w:pPr>
            <w:r w:rsidRPr="007F79E4">
              <w:rPr>
                <w:b w:val="0"/>
              </w:rPr>
              <w:t>Ik deel mijn fiets</w:t>
            </w:r>
          </w:p>
          <w:p w14:paraId="4465FFDC" w14:textId="55689071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ind w:left="360"/>
              <w:rPr>
                <w:b w:val="0"/>
              </w:rPr>
            </w:pPr>
            <w:r w:rsidRPr="007F79E4">
              <w:rPr>
                <w:b w:val="0"/>
              </w:rPr>
              <w:t>Nee</w:t>
            </w:r>
          </w:p>
          <w:p w14:paraId="731DB005" w14:textId="54F6A108" w:rsidR="007F79E4" w:rsidRDefault="007F79E4" w:rsidP="007F79E4">
            <w:pPr>
              <w:pStyle w:val="Lijstnummering"/>
              <w:numPr>
                <w:ilvl w:val="0"/>
                <w:numId w:val="0"/>
              </w:numPr>
            </w:pPr>
          </w:p>
          <w:p w14:paraId="1F407B57" w14:textId="3647D9DD" w:rsidR="00C85BA8" w:rsidRPr="007F79E4" w:rsidRDefault="00C85BA8" w:rsidP="007F79E4">
            <w:pPr>
              <w:pStyle w:val="Lijstnummering"/>
              <w:numPr>
                <w:ilvl w:val="0"/>
                <w:numId w:val="0"/>
              </w:numPr>
            </w:pPr>
            <w:r w:rsidRPr="007F79E4">
              <w:t xml:space="preserve">   </w:t>
            </w:r>
            <w:r w:rsidR="007F79E4">
              <w:t xml:space="preserve">  </w:t>
            </w:r>
          </w:p>
        </w:tc>
        <w:tc>
          <w:tcPr>
            <w:tcW w:w="3433" w:type="dxa"/>
          </w:tcPr>
          <w:p w14:paraId="6DAB43CB" w14:textId="77777777" w:rsidR="00C85BA8" w:rsidRDefault="78B247A4" w:rsidP="5A058742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5A058742">
              <w:rPr>
                <w:b/>
                <w:bCs/>
              </w:rPr>
              <w:t>Hoe vaak fiets je naar school?</w:t>
            </w:r>
          </w:p>
          <w:p w14:paraId="7243D2FE" w14:textId="77777777" w:rsid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Elke dag</w:t>
            </w:r>
          </w:p>
          <w:p w14:paraId="03EC1EF9" w14:textId="77777777" w:rsid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 keer per week</w:t>
            </w:r>
          </w:p>
          <w:p w14:paraId="2EDC0414" w14:textId="77777777" w:rsid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keer per week</w:t>
            </w:r>
          </w:p>
          <w:p w14:paraId="7E2C4874" w14:textId="77777777" w:rsid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keer per week</w:t>
            </w:r>
          </w:p>
          <w:p w14:paraId="64CEEE31" w14:textId="77777777" w:rsid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keer per week</w:t>
            </w:r>
          </w:p>
          <w:p w14:paraId="740657A7" w14:textId="6F6E8A8F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Bijna nooit</w:t>
            </w:r>
          </w:p>
        </w:tc>
        <w:tc>
          <w:tcPr>
            <w:tcW w:w="3565" w:type="dxa"/>
          </w:tcPr>
          <w:p w14:paraId="36D668DD" w14:textId="77777777" w:rsidR="00C85BA8" w:rsidRDefault="78B247A4" w:rsidP="5A058742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5A058742">
              <w:rPr>
                <w:b/>
                <w:bCs/>
              </w:rPr>
              <w:t>Hoe ga je het vaakst naar school?</w:t>
            </w:r>
          </w:p>
          <w:p w14:paraId="3DF6A5D5" w14:textId="77777777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79E4">
              <w:t>Lopend</w:t>
            </w:r>
          </w:p>
          <w:p w14:paraId="17178279" w14:textId="77777777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79E4">
              <w:t>Fietsend</w:t>
            </w:r>
          </w:p>
          <w:p w14:paraId="2AE2444B" w14:textId="77777777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79E4">
              <w:t>Met het OV</w:t>
            </w:r>
          </w:p>
          <w:p w14:paraId="79B14130" w14:textId="77777777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79E4">
              <w:t>Met de auto</w:t>
            </w:r>
          </w:p>
          <w:p w14:paraId="29FBB512" w14:textId="1B7A437D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F79E4">
              <w:t>Achterop de scooter</w:t>
            </w:r>
          </w:p>
        </w:tc>
        <w:tc>
          <w:tcPr>
            <w:tcW w:w="3565" w:type="dxa"/>
          </w:tcPr>
          <w:p w14:paraId="6D462839" w14:textId="77777777" w:rsidR="00C85BA8" w:rsidRDefault="78B247A4" w:rsidP="5A058742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5A058742">
              <w:rPr>
                <w:b/>
                <w:bCs/>
              </w:rPr>
              <w:t>Mag je van je ouders alleen naar school?</w:t>
            </w:r>
          </w:p>
          <w:p w14:paraId="2A306CF8" w14:textId="77777777" w:rsid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</w:t>
            </w:r>
          </w:p>
          <w:p w14:paraId="2A45399B" w14:textId="77777777" w:rsid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Soms</w:t>
            </w:r>
          </w:p>
          <w:p w14:paraId="4A4CE8CD" w14:textId="4616B021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Nee</w:t>
            </w:r>
          </w:p>
        </w:tc>
      </w:tr>
      <w:tr w:rsidR="00C85BA8" w14:paraId="4FDF5D55" w14:textId="77777777" w:rsidTr="5A058742">
        <w:trPr>
          <w:trHeight w:val="2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4" w:type="dxa"/>
          </w:tcPr>
          <w:p w14:paraId="76943839" w14:textId="0E7F22E0" w:rsidR="00C85BA8" w:rsidRDefault="78B247A4" w:rsidP="5A058742">
            <w:pPr>
              <w:pStyle w:val="Lijstnummering"/>
              <w:numPr>
                <w:ilvl w:val="0"/>
                <w:numId w:val="0"/>
              </w:numPr>
            </w:pPr>
            <w:r>
              <w:t>Ik ben een ….</w:t>
            </w:r>
          </w:p>
          <w:p w14:paraId="32269DC3" w14:textId="77777777" w:rsidR="007F79E4" w:rsidRDefault="007F79E4" w:rsidP="007F79E4">
            <w:pPr>
              <w:pStyle w:val="Lijstnummering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Jongen</w:t>
            </w:r>
          </w:p>
          <w:p w14:paraId="2255ABB8" w14:textId="764A73FE" w:rsidR="007F79E4" w:rsidRPr="007F79E4" w:rsidRDefault="007F79E4" w:rsidP="007F79E4">
            <w:pPr>
              <w:pStyle w:val="Lijstnummering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Meisje</w:t>
            </w:r>
          </w:p>
        </w:tc>
        <w:tc>
          <w:tcPr>
            <w:tcW w:w="3433" w:type="dxa"/>
          </w:tcPr>
          <w:p w14:paraId="08051EBC" w14:textId="4D2C5F5F" w:rsidR="00C85BA8" w:rsidRDefault="006C666A" w:rsidP="5A058742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Wat zou ervoor zorgen dat je vaker gaat fietsen</w:t>
            </w:r>
          </w:p>
          <w:p w14:paraId="13520153" w14:textId="660230AC" w:rsidR="00244D9F" w:rsidRPr="00244D9F" w:rsidRDefault="00244D9F" w:rsidP="00244D9F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………………………………….</w:t>
            </w:r>
            <w:r w:rsidR="006C666A">
              <w:br/>
              <w:t>………………………………….</w:t>
            </w:r>
            <w:r w:rsidR="006C666A">
              <w:br/>
              <w:t>………………………………….</w:t>
            </w:r>
            <w:r w:rsidR="006C666A">
              <w:br/>
              <w:t>………………………………….</w:t>
            </w:r>
            <w:r w:rsidR="006C666A">
              <w:br/>
              <w:t>………………………………….</w:t>
            </w:r>
            <w:r w:rsidR="006C666A">
              <w:br/>
            </w:r>
          </w:p>
        </w:tc>
        <w:tc>
          <w:tcPr>
            <w:tcW w:w="3565" w:type="dxa"/>
          </w:tcPr>
          <w:p w14:paraId="4130A275" w14:textId="14E8ADC2" w:rsidR="00C85BA8" w:rsidRDefault="0BDDA61A" w:rsidP="5A058742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A058742">
              <w:rPr>
                <w:b/>
                <w:bCs/>
              </w:rPr>
              <w:t>Fiets je wel eens met je ouders naar school?</w:t>
            </w:r>
          </w:p>
          <w:p w14:paraId="39142F5F" w14:textId="654E8F99" w:rsidR="00C85BA8" w:rsidRDefault="0BDDA61A" w:rsidP="5A058742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</w:t>
            </w:r>
          </w:p>
          <w:p w14:paraId="2456D703" w14:textId="79D1E09A" w:rsidR="00C85BA8" w:rsidRDefault="0BDDA61A" w:rsidP="5A058742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Soms</w:t>
            </w:r>
          </w:p>
          <w:p w14:paraId="47451C90" w14:textId="6E07CC80" w:rsidR="00C85BA8" w:rsidRDefault="0BDDA61A" w:rsidP="5A058742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Bijna nooit</w:t>
            </w:r>
          </w:p>
        </w:tc>
        <w:tc>
          <w:tcPr>
            <w:tcW w:w="3565" w:type="dxa"/>
          </w:tcPr>
          <w:p w14:paraId="1CAF805D" w14:textId="01A57FB4" w:rsidR="0BDDA61A" w:rsidRDefault="0BDDA61A" w:rsidP="5A058742">
            <w:pPr>
              <w:pStyle w:val="Lijstnummering"/>
              <w:numPr>
                <w:ilvl w:val="0"/>
                <w:numId w:val="0"/>
              </w:numPr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5A058742">
              <w:rPr>
                <w:b/>
                <w:bCs/>
              </w:rPr>
              <w:t xml:space="preserve">     Welk cijfer geef je de les van de Fietsmeesters</w:t>
            </w:r>
          </w:p>
          <w:p w14:paraId="458C1400" w14:textId="77777777" w:rsidR="00244D9F" w:rsidRDefault="27C4C492" w:rsidP="5A058742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1        2        3        4        5</w:t>
            </w:r>
          </w:p>
          <w:p w14:paraId="47B6BF52" w14:textId="77777777" w:rsidR="00244D9F" w:rsidRDefault="00244D9F" w:rsidP="5A058742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DC70C8" w14:textId="48D6964A" w:rsidR="00244D9F" w:rsidRPr="00244D9F" w:rsidRDefault="27C4C492" w:rsidP="5A058742">
            <w:pPr>
              <w:pStyle w:val="Lijstnummer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6        7        8        9        10</w:t>
            </w:r>
          </w:p>
        </w:tc>
      </w:tr>
    </w:tbl>
    <w:p w14:paraId="45DB6C57" w14:textId="29E81693" w:rsidR="00FA44C0" w:rsidRPr="00BB60C6" w:rsidRDefault="00FA44C0" w:rsidP="00C85BA8">
      <w:pPr>
        <w:pStyle w:val="Lijstnummering"/>
        <w:numPr>
          <w:ilvl w:val="0"/>
          <w:numId w:val="0"/>
        </w:numPr>
        <w:tabs>
          <w:tab w:val="left" w:pos="10030"/>
        </w:tabs>
      </w:pPr>
    </w:p>
    <w:sectPr w:rsidR="00FA44C0" w:rsidRPr="00BB60C6" w:rsidSect="00485648">
      <w:headerReference w:type="default" r:id="rId11"/>
      <w:footerReference w:type="default" r:id="rId12"/>
      <w:headerReference w:type="first" r:id="rId13"/>
      <w:footerReference w:type="first" r:id="rId14"/>
      <w:pgSz w:w="15840" w:h="12240" w:orient="landscape" w:code="1"/>
      <w:pgMar w:top="1080" w:right="720" w:bottom="1080" w:left="72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5BAABD" w14:textId="77777777" w:rsidR="001D36F8" w:rsidRDefault="001D36F8" w:rsidP="005A20E2">
      <w:pPr>
        <w:spacing w:after="0"/>
      </w:pPr>
      <w:r>
        <w:separator/>
      </w:r>
    </w:p>
    <w:p w14:paraId="11B1C392" w14:textId="77777777" w:rsidR="001D36F8" w:rsidRDefault="001D36F8"/>
    <w:p w14:paraId="6BA86047" w14:textId="77777777" w:rsidR="001D36F8" w:rsidRDefault="001D36F8" w:rsidP="009B4773"/>
    <w:p w14:paraId="35826307" w14:textId="77777777" w:rsidR="001D36F8" w:rsidRDefault="001D36F8" w:rsidP="00513832"/>
  </w:endnote>
  <w:endnote w:type="continuationSeparator" w:id="0">
    <w:p w14:paraId="21FF5312" w14:textId="77777777" w:rsidR="001D36F8" w:rsidRDefault="001D36F8" w:rsidP="005A20E2">
      <w:pPr>
        <w:spacing w:after="0"/>
      </w:pPr>
      <w:r>
        <w:continuationSeparator/>
      </w:r>
    </w:p>
    <w:p w14:paraId="5B229841" w14:textId="77777777" w:rsidR="001D36F8" w:rsidRDefault="001D36F8"/>
    <w:p w14:paraId="5937D0BA" w14:textId="77777777" w:rsidR="001D36F8" w:rsidRDefault="001D36F8" w:rsidP="009B4773"/>
    <w:p w14:paraId="4D4F449D" w14:textId="77777777" w:rsidR="001D36F8" w:rsidRDefault="001D36F8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AFA0A" w14:textId="725534FF" w:rsidR="00B57756" w:rsidRPr="003639D2" w:rsidRDefault="00B57756" w:rsidP="003639D2">
    <w:pPr>
      <w:pStyle w:val="Voettekst"/>
    </w:pPr>
    <w:r w:rsidRPr="003639D2">
      <w:tab/>
    </w:r>
  </w:p>
  <w:p w14:paraId="6BF5EA56" w14:textId="77777777" w:rsidR="003D6B75" w:rsidRDefault="003D6B7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87AC1" w14:textId="77777777" w:rsidR="00C85BA8" w:rsidRDefault="00C85BA8" w:rsidP="00C85BA8">
    <w:pPr>
      <w:pStyle w:val="Voettekst"/>
      <w:pBdr>
        <w:top w:val="single" w:sz="8" w:space="14" w:color="64B2C1" w:themeColor="background2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23DFC" w14:textId="77777777" w:rsidR="001D36F8" w:rsidRDefault="001D36F8" w:rsidP="005A20E2">
      <w:pPr>
        <w:spacing w:after="0"/>
      </w:pPr>
      <w:r>
        <w:separator/>
      </w:r>
    </w:p>
    <w:p w14:paraId="6880ED6C" w14:textId="77777777" w:rsidR="001D36F8" w:rsidRDefault="001D36F8"/>
    <w:p w14:paraId="35213242" w14:textId="77777777" w:rsidR="001D36F8" w:rsidRDefault="001D36F8" w:rsidP="009B4773"/>
    <w:p w14:paraId="5591E8A4" w14:textId="77777777" w:rsidR="001D36F8" w:rsidRDefault="001D36F8" w:rsidP="00513832"/>
  </w:footnote>
  <w:footnote w:type="continuationSeparator" w:id="0">
    <w:p w14:paraId="047E69C6" w14:textId="77777777" w:rsidR="001D36F8" w:rsidRDefault="001D36F8" w:rsidP="005A20E2">
      <w:pPr>
        <w:spacing w:after="0"/>
      </w:pPr>
      <w:r>
        <w:continuationSeparator/>
      </w:r>
    </w:p>
    <w:p w14:paraId="00AC7CEB" w14:textId="77777777" w:rsidR="001D36F8" w:rsidRDefault="001D36F8"/>
    <w:p w14:paraId="7440E862" w14:textId="77777777" w:rsidR="001D36F8" w:rsidRDefault="001D36F8" w:rsidP="009B4773"/>
    <w:p w14:paraId="791FED76" w14:textId="77777777" w:rsidR="001D36F8" w:rsidRDefault="001D36F8" w:rsidP="005138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C833B" w14:textId="076E7974" w:rsidR="003639D2" w:rsidRPr="003639D2" w:rsidRDefault="001D36F8" w:rsidP="003639D2">
    <w:pPr>
      <w:pStyle w:val="Header1"/>
    </w:pPr>
    <w:sdt>
      <w:sdtPr>
        <w:alias w:val="Title"/>
        <w:tag w:val=""/>
        <w:id w:val="20583505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53703">
          <w:t>De Fietsmeesters</w:t>
        </w:r>
      </w:sdtContent>
    </w:sdt>
  </w:p>
  <w:p w14:paraId="7F2337C9" w14:textId="7C797FB6" w:rsidR="005854DB" w:rsidRPr="005854DB" w:rsidRDefault="001D36F8" w:rsidP="003D6AFD">
    <w:pPr>
      <w:pStyle w:val="Koptekst"/>
    </w:pPr>
    <w:sdt>
      <w:sdtPr>
        <w:alias w:val="Subtitle"/>
        <w:tag w:val=""/>
        <w:id w:val="-1696912936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485648">
          <w:t>Antwoordenblad leerlingen</w:t>
        </w:r>
      </w:sdtContent>
    </w:sdt>
    <w:r w:rsidR="003D6AFD" w:rsidRPr="003D6AFD">
      <w:t xml:space="preserve"> </w:t>
    </w:r>
    <w:r w:rsidR="005854DB"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FFFD01C" wp14:editId="73DFAFC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9F14EE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FFD0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" fillcolor="#107082" stroked="f">
              <v:fill opacity="9766f"/>
              <v:textbox inset="20mm,8mm">
                <w:txbxContent>
                  <w:p w14:paraId="6C9F14EE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  <w:p w14:paraId="09D7E293" w14:textId="77777777" w:rsidR="003D6B75" w:rsidRDefault="003D6B7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A3874" w14:textId="54891AA6" w:rsidR="005854DB" w:rsidRDefault="00205C32" w:rsidP="00A67285">
    <w:pPr>
      <w:pStyle w:val="Koptekst"/>
      <w:spacing w:after="0"/>
    </w:pPr>
    <w:r>
      <w:rPr>
        <w:noProof/>
        <w:lang w:eastAsia="nl-NL"/>
      </w:rPr>
      <w:drawing>
        <wp:anchor distT="0" distB="0" distL="114300" distR="114300" simplePos="0" relativeHeight="251695103" behindDoc="0" locked="0" layoutInCell="1" allowOverlap="1" wp14:anchorId="313A1098" wp14:editId="785A2C7B">
          <wp:simplePos x="0" y="0"/>
          <wp:positionH relativeFrom="column">
            <wp:posOffset>8368847</wp:posOffset>
          </wp:positionH>
          <wp:positionV relativeFrom="paragraph">
            <wp:posOffset>-111125</wp:posOffset>
          </wp:positionV>
          <wp:extent cx="876857" cy="558000"/>
          <wp:effectExtent l="0" t="0" r="0" b="0"/>
          <wp:wrapSquare wrapText="bothSides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oedopweg Logo Diapositief - w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7" cy="5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114300" distR="114300" simplePos="0" relativeHeight="251698176" behindDoc="0" locked="0" layoutInCell="1" allowOverlap="1" wp14:anchorId="78603EFC" wp14:editId="1F2C3D85">
          <wp:simplePos x="0" y="0"/>
          <wp:positionH relativeFrom="page">
            <wp:posOffset>333375</wp:posOffset>
          </wp:positionH>
          <wp:positionV relativeFrom="paragraph">
            <wp:posOffset>-240665</wp:posOffset>
          </wp:positionV>
          <wp:extent cx="1253490" cy="556895"/>
          <wp:effectExtent l="0" t="0" r="0" b="0"/>
          <wp:wrapSquare wrapText="bothSides"/>
          <wp:docPr id="5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de-fietsmeesters-klei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490" cy="556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l-NL"/>
      </w:rPr>
      <w:drawing>
        <wp:anchor distT="0" distB="0" distL="114300" distR="114300" simplePos="0" relativeHeight="251694078" behindDoc="1" locked="0" layoutInCell="1" allowOverlap="1" wp14:anchorId="113EB82F" wp14:editId="5D10B90C">
          <wp:simplePos x="0" y="0"/>
          <wp:positionH relativeFrom="page">
            <wp:posOffset>-9525</wp:posOffset>
          </wp:positionH>
          <wp:positionV relativeFrom="paragraph">
            <wp:posOffset>-401955</wp:posOffset>
          </wp:positionV>
          <wp:extent cx="10057765" cy="1743075"/>
          <wp:effectExtent l="0" t="0" r="635" b="952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G_5685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68" t="61077" r="568" b="12930"/>
                  <a:stretch/>
                </pic:blipFill>
                <pic:spPr bwMode="auto">
                  <a:xfrm>
                    <a:off x="0" y="0"/>
                    <a:ext cx="10057765" cy="1743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jstopsomteken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6734B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AA00EA6"/>
    <w:lvl w:ilvl="0">
      <w:start w:val="1"/>
      <w:numFmt w:val="decimal"/>
      <w:pStyle w:val="Lijstnummering"/>
      <w:lvlText w:val="%1."/>
      <w:lvlJc w:val="left"/>
      <w:pPr>
        <w:ind w:left="360" w:hanging="360"/>
      </w:pPr>
      <w:rPr>
        <w:rFonts w:hint="default"/>
        <w:b/>
        <w:color w:val="107082" w:themeColor="accent2"/>
        <w:sz w:val="32"/>
        <w:szCs w:val="32"/>
        <w:u w:color="F0CDA1" w:themeColor="accent1"/>
      </w:rPr>
    </w:lvl>
    <w:lvl w:ilvl="1">
      <w:start w:val="1"/>
      <w:numFmt w:val="lowerLetter"/>
      <w:pStyle w:val="Lijstnummering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480F4F"/>
    <w:multiLevelType w:val="multilevel"/>
    <w:tmpl w:val="1C4AC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2A65D9"/>
    <w:multiLevelType w:val="hybridMultilevel"/>
    <w:tmpl w:val="EBCA5006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7917EE"/>
    <w:multiLevelType w:val="hybridMultilevel"/>
    <w:tmpl w:val="77D6C8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6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5"/>
  </w:num>
  <w:num w:numId="8">
    <w:abstractNumId w:val="13"/>
  </w:num>
  <w:num w:numId="9">
    <w:abstractNumId w:val="38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9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4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</w:num>
  <w:num w:numId="47">
    <w:abstractNumId w:val="37"/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703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32A2C"/>
    <w:rsid w:val="00160392"/>
    <w:rsid w:val="00164319"/>
    <w:rsid w:val="001A5429"/>
    <w:rsid w:val="001D1C22"/>
    <w:rsid w:val="001D36F8"/>
    <w:rsid w:val="001E11F1"/>
    <w:rsid w:val="001E1E58"/>
    <w:rsid w:val="001E7951"/>
    <w:rsid w:val="00203BCF"/>
    <w:rsid w:val="00205C32"/>
    <w:rsid w:val="00206719"/>
    <w:rsid w:val="00207A17"/>
    <w:rsid w:val="0022652C"/>
    <w:rsid w:val="00235BB5"/>
    <w:rsid w:val="0023674F"/>
    <w:rsid w:val="00240312"/>
    <w:rsid w:val="00244BF6"/>
    <w:rsid w:val="00244D9F"/>
    <w:rsid w:val="00247B17"/>
    <w:rsid w:val="00252E4A"/>
    <w:rsid w:val="00253703"/>
    <w:rsid w:val="002642A8"/>
    <w:rsid w:val="002955AB"/>
    <w:rsid w:val="002A137B"/>
    <w:rsid w:val="0031130D"/>
    <w:rsid w:val="003149D3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D6B75"/>
    <w:rsid w:val="003E78A7"/>
    <w:rsid w:val="003F0714"/>
    <w:rsid w:val="003F13B0"/>
    <w:rsid w:val="003F5F4A"/>
    <w:rsid w:val="00403423"/>
    <w:rsid w:val="00404D96"/>
    <w:rsid w:val="004262DD"/>
    <w:rsid w:val="0042646F"/>
    <w:rsid w:val="00435096"/>
    <w:rsid w:val="004411FB"/>
    <w:rsid w:val="00443212"/>
    <w:rsid w:val="0045474C"/>
    <w:rsid w:val="00476DB4"/>
    <w:rsid w:val="00485648"/>
    <w:rsid w:val="00493EC0"/>
    <w:rsid w:val="00495909"/>
    <w:rsid w:val="004B01C7"/>
    <w:rsid w:val="004B5251"/>
    <w:rsid w:val="004C0453"/>
    <w:rsid w:val="004C432D"/>
    <w:rsid w:val="004C7B3E"/>
    <w:rsid w:val="004F5332"/>
    <w:rsid w:val="00513832"/>
    <w:rsid w:val="00526C37"/>
    <w:rsid w:val="00533047"/>
    <w:rsid w:val="0056397F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A0B48"/>
    <w:rsid w:val="006B048A"/>
    <w:rsid w:val="006B2383"/>
    <w:rsid w:val="006C4D5C"/>
    <w:rsid w:val="006C666A"/>
    <w:rsid w:val="006D0144"/>
    <w:rsid w:val="006E3FC8"/>
    <w:rsid w:val="006F38DB"/>
    <w:rsid w:val="007157EF"/>
    <w:rsid w:val="00724264"/>
    <w:rsid w:val="0073670F"/>
    <w:rsid w:val="00740FCE"/>
    <w:rsid w:val="00745AAF"/>
    <w:rsid w:val="00753E67"/>
    <w:rsid w:val="0076093B"/>
    <w:rsid w:val="00762D69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7F79E4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B4F8D"/>
    <w:rsid w:val="008D3386"/>
    <w:rsid w:val="008D40AD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979B0"/>
    <w:rsid w:val="009A3B33"/>
    <w:rsid w:val="009A45A0"/>
    <w:rsid w:val="009B35B5"/>
    <w:rsid w:val="009B3A56"/>
    <w:rsid w:val="009B4773"/>
    <w:rsid w:val="009D2556"/>
    <w:rsid w:val="00A371D8"/>
    <w:rsid w:val="00A62C3A"/>
    <w:rsid w:val="00A630FD"/>
    <w:rsid w:val="00A67285"/>
    <w:rsid w:val="00A700DC"/>
    <w:rsid w:val="00A74908"/>
    <w:rsid w:val="00A8623A"/>
    <w:rsid w:val="00A91213"/>
    <w:rsid w:val="00A960DC"/>
    <w:rsid w:val="00AA29B1"/>
    <w:rsid w:val="00AA387F"/>
    <w:rsid w:val="00AA66D7"/>
    <w:rsid w:val="00AC3653"/>
    <w:rsid w:val="00AE0241"/>
    <w:rsid w:val="00AE5008"/>
    <w:rsid w:val="00B12299"/>
    <w:rsid w:val="00B12D81"/>
    <w:rsid w:val="00B26302"/>
    <w:rsid w:val="00B31E94"/>
    <w:rsid w:val="00B37B3B"/>
    <w:rsid w:val="00B44C47"/>
    <w:rsid w:val="00B57756"/>
    <w:rsid w:val="00B57F4F"/>
    <w:rsid w:val="00B73A11"/>
    <w:rsid w:val="00B7636D"/>
    <w:rsid w:val="00B80CF1"/>
    <w:rsid w:val="00BA2A38"/>
    <w:rsid w:val="00BA31C4"/>
    <w:rsid w:val="00BB02E6"/>
    <w:rsid w:val="00BB60C6"/>
    <w:rsid w:val="00BD0C60"/>
    <w:rsid w:val="00BE0930"/>
    <w:rsid w:val="00C17BCF"/>
    <w:rsid w:val="00C3246A"/>
    <w:rsid w:val="00C65564"/>
    <w:rsid w:val="00C85BA8"/>
    <w:rsid w:val="00CA61D8"/>
    <w:rsid w:val="00CB0E4F"/>
    <w:rsid w:val="00CD1D98"/>
    <w:rsid w:val="00CF1267"/>
    <w:rsid w:val="00CF2AF8"/>
    <w:rsid w:val="00D13200"/>
    <w:rsid w:val="00D26769"/>
    <w:rsid w:val="00D27AF8"/>
    <w:rsid w:val="00D47F33"/>
    <w:rsid w:val="00D6543F"/>
    <w:rsid w:val="00D74E0C"/>
    <w:rsid w:val="00D77EC8"/>
    <w:rsid w:val="00D8068C"/>
    <w:rsid w:val="00D94688"/>
    <w:rsid w:val="00DA2D18"/>
    <w:rsid w:val="00DB2AFF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B5982"/>
    <w:rsid w:val="00EC4BCD"/>
    <w:rsid w:val="00F217D3"/>
    <w:rsid w:val="00F23F52"/>
    <w:rsid w:val="00F33F5E"/>
    <w:rsid w:val="00F60840"/>
    <w:rsid w:val="00F75B86"/>
    <w:rsid w:val="00F77933"/>
    <w:rsid w:val="00F8411A"/>
    <w:rsid w:val="00F96D43"/>
    <w:rsid w:val="00FA44C0"/>
    <w:rsid w:val="00FB1673"/>
    <w:rsid w:val="00FB315C"/>
    <w:rsid w:val="00FC1405"/>
    <w:rsid w:val="00FD509B"/>
    <w:rsid w:val="00FF0913"/>
    <w:rsid w:val="00FF7EFE"/>
    <w:rsid w:val="0BDDA61A"/>
    <w:rsid w:val="27C4C492"/>
    <w:rsid w:val="38D40613"/>
    <w:rsid w:val="3CD33022"/>
    <w:rsid w:val="4557951C"/>
    <w:rsid w:val="5A058742"/>
    <w:rsid w:val="78B247A4"/>
    <w:rsid w:val="7C636B5A"/>
    <w:rsid w:val="7FC3C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CF9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KoptekstChar">
    <w:name w:val="Koptekst Char"/>
    <w:basedOn w:val="Standaardalinea-lettertype"/>
    <w:link w:val="Koptekst"/>
    <w:uiPriority w:val="99"/>
    <w:rsid w:val="00A67285"/>
    <w:rPr>
      <w:rFonts w:cstheme="minorHAnsi"/>
      <w:i/>
      <w:color w:val="331D01"/>
      <w:sz w:val="24"/>
    </w:rPr>
  </w:style>
  <w:style w:type="paragraph" w:styleId="Voettekst">
    <w:name w:val="footer"/>
    <w:basedOn w:val="Standaard"/>
    <w:link w:val="Voettekst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5C7E0C"/>
    <w:rPr>
      <w:color w:val="595959" w:themeColor="text1" w:themeTint="A6"/>
      <w:sz w:val="18"/>
    </w:rPr>
  </w:style>
  <w:style w:type="character" w:styleId="Tekstvantijdelijkeaanduiding">
    <w:name w:val="Placeholder Text"/>
    <w:basedOn w:val="Standaardalinea-lettertype"/>
    <w:uiPriority w:val="99"/>
    <w:semiHidden/>
    <w:rsid w:val="005A20E2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Kop1Char">
    <w:name w:val="Kop 1 Char"/>
    <w:basedOn w:val="Standaardalinea-lettertype"/>
    <w:link w:val="Kop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jstalinea">
    <w:name w:val="List Paragraph"/>
    <w:basedOn w:val="Standaard"/>
    <w:uiPriority w:val="34"/>
    <w:semiHidden/>
    <w:qFormat/>
    <w:rsid w:val="005D2146"/>
    <w:pPr>
      <w:ind w:left="720"/>
      <w:contextualSpacing/>
    </w:pPr>
  </w:style>
  <w:style w:type="character" w:styleId="Subtielebenadrukking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Nadruk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ievebenadrukking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elraster">
    <w:name w:val="Table Grid"/>
    <w:basedOn w:val="Standaardtabe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Kopvaninhoudsopgave">
    <w:name w:val="TOC Heading"/>
    <w:basedOn w:val="Standaard"/>
    <w:next w:val="Standaard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Inhopg1">
    <w:name w:val="toc 1"/>
    <w:basedOn w:val="Standaard"/>
    <w:next w:val="Standaard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Standaardalinea-lettertype"/>
    <w:uiPriority w:val="99"/>
    <w:semiHidden/>
    <w:rsid w:val="001E1E58"/>
    <w:rPr>
      <w:color w:val="000000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C136F"/>
    <w:rPr>
      <w:sz w:val="16"/>
      <w:szCs w:val="16"/>
    </w:rPr>
  </w:style>
  <w:style w:type="paragraph" w:styleId="Geenafstand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jstopsomteken">
    <w:name w:val="List Bullet"/>
    <w:basedOn w:val="Standaard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jstnummering">
    <w:name w:val="List Number"/>
    <w:basedOn w:val="Standaard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Zwaar">
    <w:name w:val="Strong"/>
    <w:basedOn w:val="Standaardalinea-lettertype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jstopsomteken2">
    <w:name w:val="List Bullet 2"/>
    <w:basedOn w:val="Standaard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Standaard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Standaard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Standaard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Standaard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Standaard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Standaard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Standaard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Standaard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Standaard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jstnummering2">
    <w:name w:val="List Number 2"/>
    <w:basedOn w:val="Standaard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Standaard"/>
    <w:qFormat/>
    <w:rsid w:val="00A67285"/>
    <w:pPr>
      <w:spacing w:before="0" w:after="0"/>
    </w:pPr>
  </w:style>
  <w:style w:type="paragraph" w:customStyle="1" w:styleId="Header1">
    <w:name w:val="Header 1"/>
    <w:basedOn w:val="Standaard"/>
    <w:next w:val="Standaard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Standaardalinea-lettertype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paragraph" w:customStyle="1" w:styleId="Border">
    <w:name w:val="Border"/>
    <w:basedOn w:val="Kop1"/>
    <w:link w:val="BorderChar"/>
    <w:autoRedefine/>
    <w:qFormat/>
    <w:rsid w:val="00D47F33"/>
    <w:pPr>
      <w:pBdr>
        <w:top w:val="single" w:sz="24" w:space="1" w:color="F99927" w:themeColor="accent5"/>
        <w:left w:val="single" w:sz="24" w:space="4" w:color="F99927" w:themeColor="accent5"/>
        <w:bottom w:val="single" w:sz="24" w:space="4" w:color="F99927" w:themeColor="accent5"/>
        <w:right w:val="single" w:sz="24" w:space="4" w:color="F99927" w:themeColor="accent5"/>
      </w:pBdr>
    </w:pPr>
  </w:style>
  <w:style w:type="character" w:customStyle="1" w:styleId="BorderChar">
    <w:name w:val="Border Char"/>
    <w:basedOn w:val="Kop1Char"/>
    <w:link w:val="Border"/>
    <w:rsid w:val="00D47F33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character" w:customStyle="1" w:styleId="normaltextrun">
    <w:name w:val="normaltextrun"/>
    <w:basedOn w:val="Standaardalinea-lettertype"/>
    <w:rsid w:val="0045474C"/>
  </w:style>
  <w:style w:type="character" w:customStyle="1" w:styleId="eop">
    <w:name w:val="eop"/>
    <w:basedOn w:val="Standaardalinea-lettertype"/>
    <w:rsid w:val="0045474C"/>
  </w:style>
  <w:style w:type="table" w:styleId="Rastertabel2-Accent1">
    <w:name w:val="Grid Table 2 Accent 1"/>
    <w:basedOn w:val="Standaardtabel"/>
    <w:uiPriority w:val="47"/>
    <w:rsid w:val="009979B0"/>
    <w:pPr>
      <w:spacing w:after="0" w:line="240" w:lineRule="auto"/>
    </w:pPr>
    <w:tblPr>
      <w:tblStyleRowBandSize w:val="1"/>
      <w:tblStyleColBandSize w:val="1"/>
      <w:tblBorders>
        <w:top w:val="single" w:sz="2" w:space="0" w:color="F6E0C6" w:themeColor="accent1" w:themeTint="99"/>
        <w:bottom w:val="single" w:sz="2" w:space="0" w:color="F6E0C6" w:themeColor="accent1" w:themeTint="99"/>
        <w:insideH w:val="single" w:sz="2" w:space="0" w:color="F6E0C6" w:themeColor="accent1" w:themeTint="99"/>
        <w:insideV w:val="single" w:sz="2" w:space="0" w:color="F6E0C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E0C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E0C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EC" w:themeFill="accent1" w:themeFillTint="33"/>
      </w:tcPr>
    </w:tblStylePr>
    <w:tblStylePr w:type="band1Horz">
      <w:tblPr/>
      <w:tcPr>
        <w:shd w:val="clear" w:color="auto" w:fill="FCF4EC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6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w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B6C784CB0CC40CB9B67481BB9137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DB781-D939-42DB-A373-4031861EECE7}"/>
      </w:docPartPr>
      <w:docPartBody>
        <w:p w:rsidR="002D6131" w:rsidRDefault="004B01C7">
          <w:pPr>
            <w:pStyle w:val="9B6C784CB0CC40CB9B67481BB913760D"/>
          </w:pPr>
          <w:r w:rsidRPr="003639D2">
            <w:t>OFFICE-BASED AGENCY</w:t>
          </w:r>
        </w:p>
      </w:docPartBody>
    </w:docPart>
    <w:docPart>
      <w:docPartPr>
        <w:name w:val="5E622F7EA48C454C834A5AC442B22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043FC-28B3-43EE-BA53-2D3926E8FD7A}"/>
      </w:docPartPr>
      <w:docPartBody>
        <w:p w:rsidR="002D6131" w:rsidRDefault="004B01C7">
          <w:pPr>
            <w:pStyle w:val="5E622F7EA48C454C834A5AC442B22759"/>
          </w:pPr>
          <w:r w:rsidRPr="003639D2">
            <w:t>Startup Checklist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1C7"/>
    <w:rsid w:val="00036489"/>
    <w:rsid w:val="002D6131"/>
    <w:rsid w:val="00470E32"/>
    <w:rsid w:val="004B01C7"/>
    <w:rsid w:val="004C4A60"/>
    <w:rsid w:val="004F3CB3"/>
    <w:rsid w:val="009567F5"/>
    <w:rsid w:val="009825D6"/>
    <w:rsid w:val="00DC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B6C784CB0CC40CB9B67481BB913760D">
    <w:name w:val="9B6C784CB0CC40CB9B67481BB913760D"/>
  </w:style>
  <w:style w:type="paragraph" w:customStyle="1" w:styleId="5E622F7EA48C454C834A5AC442B22759">
    <w:name w:val="5E622F7EA48C454C834A5AC442B22759"/>
  </w:style>
  <w:style w:type="paragraph" w:customStyle="1" w:styleId="F68AA48ADBB5457BBDF0C9FAD998CBA1">
    <w:name w:val="F68AA48ADBB5457BBDF0C9FAD998CBA1"/>
  </w:style>
  <w:style w:type="paragraph" w:customStyle="1" w:styleId="CD47FAE0CA3D4EFE9BDFB4489D463477">
    <w:name w:val="CD47FAE0CA3D4EFE9BDFB4489D463477"/>
  </w:style>
  <w:style w:type="paragraph" w:customStyle="1" w:styleId="649D9AB21E514C6FA723357A122BE9B0">
    <w:name w:val="649D9AB21E514C6FA723357A122BE9B0"/>
  </w:style>
  <w:style w:type="paragraph" w:customStyle="1" w:styleId="1C3627B68F6B48B08A34A4BCDEF558C9">
    <w:name w:val="1C3627B68F6B48B08A34A4BCDEF558C9"/>
  </w:style>
  <w:style w:type="paragraph" w:customStyle="1" w:styleId="DFF6556E2A8E47F1ADFE40AA78D1FD96">
    <w:name w:val="DFF6556E2A8E47F1ADFE40AA78D1FD96"/>
  </w:style>
  <w:style w:type="paragraph" w:customStyle="1" w:styleId="92BD4590EE014EB68024A0E8AC9AC518">
    <w:name w:val="92BD4590EE014EB68024A0E8AC9AC518"/>
  </w:style>
  <w:style w:type="paragraph" w:customStyle="1" w:styleId="9C480A3A72D3428E8AB8C27646656DA8">
    <w:name w:val="9C480A3A72D3428E8AB8C27646656DA8"/>
  </w:style>
  <w:style w:type="paragraph" w:customStyle="1" w:styleId="87BE51519CAE49399B5ADCDB58E2FFEB">
    <w:name w:val="87BE51519CAE49399B5ADCDB58E2FFEB"/>
  </w:style>
  <w:style w:type="paragraph" w:customStyle="1" w:styleId="30E086FD24194590BC94A27ABD5CA18B">
    <w:name w:val="30E086FD24194590BC94A27ABD5CA18B"/>
  </w:style>
  <w:style w:type="paragraph" w:customStyle="1" w:styleId="42669154C71946C5A51864F2E93BD958">
    <w:name w:val="42669154C71946C5A51864F2E93BD958"/>
  </w:style>
  <w:style w:type="paragraph" w:customStyle="1" w:styleId="0B410E681F7B4D818848BE21EC57693D">
    <w:name w:val="0B410E681F7B4D818848BE21EC57693D"/>
  </w:style>
  <w:style w:type="paragraph" w:customStyle="1" w:styleId="917378C9AF4F4672958AEE5115126ABD">
    <w:name w:val="917378C9AF4F4672958AEE5115126ABD"/>
  </w:style>
  <w:style w:type="paragraph" w:customStyle="1" w:styleId="4AD6700E002440AEABA62C251C987A69">
    <w:name w:val="4AD6700E002440AEABA62C251C987A69"/>
  </w:style>
  <w:style w:type="paragraph" w:customStyle="1" w:styleId="FDF04F3008E9419E8B052B3F7CA4AF24">
    <w:name w:val="FDF04F3008E9419E8B052B3F7CA4AF24"/>
  </w:style>
  <w:style w:type="paragraph" w:customStyle="1" w:styleId="0D7E9AE684DC4229BD0638CEF6FBD146">
    <w:name w:val="0D7E9AE684DC4229BD0638CEF6FBD146"/>
  </w:style>
  <w:style w:type="paragraph" w:customStyle="1" w:styleId="61C41243E07F4B69A2D24DA4B8F89320">
    <w:name w:val="61C41243E07F4B69A2D24DA4B8F89320"/>
  </w:style>
  <w:style w:type="paragraph" w:customStyle="1" w:styleId="04B04AEE2F1B42FBAA5FF79AA5B451BD">
    <w:name w:val="04B04AEE2F1B42FBAA5FF79AA5B451BD"/>
  </w:style>
  <w:style w:type="paragraph" w:customStyle="1" w:styleId="7B30AD96BA8942E8A38367B335EAE88F">
    <w:name w:val="7B30AD96BA8942E8A38367B335EAE88F"/>
  </w:style>
  <w:style w:type="paragraph" w:customStyle="1" w:styleId="CAB996EA9FDF44C592394D3D91C630B4">
    <w:name w:val="CAB996EA9FDF44C592394D3D91C630B4"/>
  </w:style>
  <w:style w:type="paragraph" w:customStyle="1" w:styleId="8AE467BDA1F04BBAA8AD038D7BD34234">
    <w:name w:val="8AE467BDA1F04BBAA8AD038D7BD34234"/>
  </w:style>
  <w:style w:type="paragraph" w:customStyle="1" w:styleId="B36E85D695D6441E9C61D115A373EE07">
    <w:name w:val="B36E85D695D6441E9C61D115A373EE07"/>
  </w:style>
  <w:style w:type="paragraph" w:customStyle="1" w:styleId="A839003723C644F8BB609FF2B1DC698E">
    <w:name w:val="A839003723C644F8BB609FF2B1DC698E"/>
  </w:style>
  <w:style w:type="paragraph" w:customStyle="1" w:styleId="5D34A7922E8047CF97235C9CF1889678">
    <w:name w:val="5D34A7922E8047CF97235C9CF1889678"/>
  </w:style>
  <w:style w:type="paragraph" w:customStyle="1" w:styleId="9E44AC1BB76F4F03A7475E4FF26FFBB7">
    <w:name w:val="9E44AC1BB76F4F03A7475E4FF26FFBB7"/>
  </w:style>
  <w:style w:type="paragraph" w:customStyle="1" w:styleId="3386446EBD1046428DA196A3B2D4B496">
    <w:name w:val="3386446EBD1046428DA196A3B2D4B496"/>
  </w:style>
  <w:style w:type="paragraph" w:customStyle="1" w:styleId="02913D010E054D9F9A9684B011090F37">
    <w:name w:val="02913D010E054D9F9A9684B011090F37"/>
  </w:style>
  <w:style w:type="paragraph" w:customStyle="1" w:styleId="26113DF2CD3C4F63816290E5F817105D">
    <w:name w:val="26113DF2CD3C4F63816290E5F817105D"/>
  </w:style>
  <w:style w:type="paragraph" w:customStyle="1" w:styleId="4A5F8AF5A3EC4D0EA6D7879AB8E7E9F4">
    <w:name w:val="4A5F8AF5A3EC4D0EA6D7879AB8E7E9F4"/>
  </w:style>
  <w:style w:type="paragraph" w:customStyle="1" w:styleId="54C29A2B3F25461387EC394AFD9BCB60">
    <w:name w:val="54C29A2B3F25461387EC394AFD9BCB60"/>
  </w:style>
  <w:style w:type="paragraph" w:customStyle="1" w:styleId="D135439A05234DEAA07BD097B8B97F8F">
    <w:name w:val="D135439A05234DEAA07BD097B8B97F8F"/>
  </w:style>
  <w:style w:type="paragraph" w:customStyle="1" w:styleId="5220F62DA8184FF2B285AA007D9848CC">
    <w:name w:val="5220F62DA8184FF2B285AA007D9848CC"/>
  </w:style>
  <w:style w:type="paragraph" w:customStyle="1" w:styleId="428A780052674DFC8514022F94840DEC">
    <w:name w:val="428A780052674DFC8514022F94840DEC"/>
  </w:style>
  <w:style w:type="paragraph" w:customStyle="1" w:styleId="5D3D724E1F994C538B2F69B3B52C5B6B">
    <w:name w:val="5D3D724E1F994C538B2F69B3B52C5B6B"/>
  </w:style>
  <w:style w:type="paragraph" w:customStyle="1" w:styleId="AB78729E0A4F4050B50B83AE3CDE0584">
    <w:name w:val="AB78729E0A4F4050B50B83AE3CDE0584"/>
  </w:style>
  <w:style w:type="paragraph" w:customStyle="1" w:styleId="B1F877755A8146328DAC4091A9E6288C">
    <w:name w:val="B1F877755A8146328DAC4091A9E6288C"/>
  </w:style>
  <w:style w:type="paragraph" w:customStyle="1" w:styleId="DCD87B473B1E4B6FA470D717FBA71F20">
    <w:name w:val="DCD87B473B1E4B6FA470D717FBA71F20"/>
  </w:style>
  <w:style w:type="paragraph" w:customStyle="1" w:styleId="41261B79C18D4E95BCB49D537FD4E4FE">
    <w:name w:val="41261B79C18D4E95BCB49D537FD4E4FE"/>
  </w:style>
  <w:style w:type="paragraph" w:customStyle="1" w:styleId="BCC209D432DD456B904017F5A8F52BA3">
    <w:name w:val="BCC209D432DD456B904017F5A8F52BA3"/>
  </w:style>
  <w:style w:type="paragraph" w:customStyle="1" w:styleId="0F8B2F771019477593FFB204FFFB0CAB">
    <w:name w:val="0F8B2F771019477593FFB204FFFB0CAB"/>
  </w:style>
  <w:style w:type="paragraph" w:customStyle="1" w:styleId="C186DE7051754111A63892BE6F0075A0">
    <w:name w:val="C186DE7051754111A63892BE6F0075A0"/>
  </w:style>
  <w:style w:type="paragraph" w:customStyle="1" w:styleId="91E0ECB3169049588AEBD6EB70F5AFE5">
    <w:name w:val="91E0ECB3169049588AEBD6EB70F5AFE5"/>
  </w:style>
  <w:style w:type="paragraph" w:customStyle="1" w:styleId="4CBCD34B90CF46B08AD46BEB615FC34E">
    <w:name w:val="4CBCD34B90CF46B08AD46BEB615FC34E"/>
  </w:style>
  <w:style w:type="paragraph" w:customStyle="1" w:styleId="ECFD87F00D394583940D2E468DDEFC91">
    <w:name w:val="ECFD87F00D394583940D2E468DDEFC91"/>
  </w:style>
  <w:style w:type="paragraph" w:customStyle="1" w:styleId="EC0D4454FBC34D639EEB527BE760B384">
    <w:name w:val="EC0D4454FBC34D639EEB527BE760B384"/>
  </w:style>
  <w:style w:type="paragraph" w:customStyle="1" w:styleId="FA7DB54F974F4483B2DFF82F3393F158">
    <w:name w:val="FA7DB54F974F4483B2DFF82F3393F158"/>
  </w:style>
  <w:style w:type="paragraph" w:customStyle="1" w:styleId="94D6A0C911274EE383BDDF0C19352BFA">
    <w:name w:val="94D6A0C911274EE383BDDF0C19352BFA"/>
  </w:style>
  <w:style w:type="paragraph" w:customStyle="1" w:styleId="BD5F5D283F0B46D3AA8FA13F5D5BF67A">
    <w:name w:val="BD5F5D283F0B46D3AA8FA13F5D5BF67A"/>
  </w:style>
  <w:style w:type="paragraph" w:customStyle="1" w:styleId="D14EF20722C742BA94B93037A4888C5A">
    <w:name w:val="D14EF20722C742BA94B93037A4888C5A"/>
  </w:style>
  <w:style w:type="paragraph" w:customStyle="1" w:styleId="0BE18489838E4C61A640897AC5B68DC8">
    <w:name w:val="0BE18489838E4C61A640897AC5B68DC8"/>
  </w:style>
  <w:style w:type="paragraph" w:customStyle="1" w:styleId="EED3E634472E45FFA41E14260161D921">
    <w:name w:val="EED3E634472E45FFA41E14260161D921"/>
  </w:style>
  <w:style w:type="paragraph" w:customStyle="1" w:styleId="18D79EF2613C47D9821BBFEA545B4030">
    <w:name w:val="18D79EF2613C47D9821BBFEA545B4030"/>
  </w:style>
  <w:style w:type="paragraph" w:customStyle="1" w:styleId="2F8E50B441614A8AB08DE0CBEABFA49C">
    <w:name w:val="2F8E50B441614A8AB08DE0CBEABFA49C"/>
  </w:style>
  <w:style w:type="paragraph" w:customStyle="1" w:styleId="104EE67F01A244F084883D8D17D62CF5">
    <w:name w:val="104EE67F01A244F084883D8D17D62CF5"/>
  </w:style>
  <w:style w:type="paragraph" w:customStyle="1" w:styleId="E858B8FF54FD4846BE8601A9CC7A0014">
    <w:name w:val="E858B8FF54FD4846BE8601A9CC7A0014"/>
  </w:style>
  <w:style w:type="paragraph" w:customStyle="1" w:styleId="68714427B0E3406DBA1E90CCAB6D9709">
    <w:name w:val="68714427B0E3406DBA1E90CCAB6D9709"/>
  </w:style>
  <w:style w:type="paragraph" w:customStyle="1" w:styleId="D01358F5FC5D4EBBAA17571E5FD613E8">
    <w:name w:val="D01358F5FC5D4EBBAA17571E5FD613E8"/>
  </w:style>
  <w:style w:type="paragraph" w:customStyle="1" w:styleId="8EE50A7AA7AA4954BDD341FDDD827C47">
    <w:name w:val="8EE50A7AA7AA4954BDD341FDDD827C47"/>
  </w:style>
  <w:style w:type="paragraph" w:customStyle="1" w:styleId="909872EDE01646E9B233C5564AE3EA32">
    <w:name w:val="909872EDE01646E9B233C5564AE3EA32"/>
  </w:style>
  <w:style w:type="paragraph" w:customStyle="1" w:styleId="5A50CE79407A4062A4C7F4F42567C2DC">
    <w:name w:val="5A50CE79407A4062A4C7F4F42567C2DC"/>
  </w:style>
  <w:style w:type="paragraph" w:customStyle="1" w:styleId="C66310FBF0F34424B358C1CEF8C2FCF9">
    <w:name w:val="C66310FBF0F34424B358C1CEF8C2FCF9"/>
  </w:style>
  <w:style w:type="paragraph" w:customStyle="1" w:styleId="5EF05E53565C4504851B9173D7007503">
    <w:name w:val="5EF05E53565C4504851B9173D7007503"/>
  </w:style>
  <w:style w:type="paragraph" w:customStyle="1" w:styleId="C823CDDEA78B45B4AEB8BA216C901B0D">
    <w:name w:val="C823CDDEA78B45B4AEB8BA216C901B0D"/>
  </w:style>
  <w:style w:type="paragraph" w:customStyle="1" w:styleId="A88F4E454A0B43B48E97991DC201C112">
    <w:name w:val="A88F4E454A0B43B48E97991DC201C112"/>
  </w:style>
  <w:style w:type="paragraph" w:customStyle="1" w:styleId="DF40C9052CFF474796A182F6AACA3F5E">
    <w:name w:val="DF40C9052CFF474796A182F6AACA3F5E"/>
  </w:style>
  <w:style w:type="paragraph" w:customStyle="1" w:styleId="7E74A2A7EF48411EB531CAB27D440E43">
    <w:name w:val="7E74A2A7EF48411EB531CAB27D440E43"/>
  </w:style>
  <w:style w:type="paragraph" w:customStyle="1" w:styleId="99838E23DAEB450BAD044C963262E019">
    <w:name w:val="99838E23DAEB450BAD044C963262E019"/>
  </w:style>
  <w:style w:type="paragraph" w:customStyle="1" w:styleId="0DF056E63BB34D00922655441A2F144C">
    <w:name w:val="0DF056E63BB34D00922655441A2F144C"/>
  </w:style>
  <w:style w:type="paragraph" w:customStyle="1" w:styleId="A56FC617DEBF4D078136383B11FB5C04">
    <w:name w:val="A56FC617DEBF4D078136383B11FB5C04"/>
  </w:style>
  <w:style w:type="paragraph" w:customStyle="1" w:styleId="34C7BA2591874D679866E4568FCDF647">
    <w:name w:val="34C7BA2591874D679866E4568FCDF647"/>
  </w:style>
  <w:style w:type="paragraph" w:customStyle="1" w:styleId="3E5E87643C2B4F5598EF5EDB912C6CA8">
    <w:name w:val="3E5E87643C2B4F5598EF5EDB912C6CA8"/>
  </w:style>
  <w:style w:type="paragraph" w:customStyle="1" w:styleId="03D1C046023D400FBDF37EF01D7FFCE4">
    <w:name w:val="03D1C046023D400FBDF37EF01D7FFCE4"/>
  </w:style>
  <w:style w:type="paragraph" w:customStyle="1" w:styleId="5172B827A4BE4E6DA68266B0A59C2E25">
    <w:name w:val="5172B827A4BE4E6DA68266B0A59C2E25"/>
  </w:style>
  <w:style w:type="paragraph" w:customStyle="1" w:styleId="203AF65E23964603A8CFE061BDAE28CB">
    <w:name w:val="203AF65E23964603A8CFE061BDAE28CB"/>
  </w:style>
  <w:style w:type="paragraph" w:customStyle="1" w:styleId="64154ED413664B82827DDFA21884565B">
    <w:name w:val="64154ED413664B82827DDFA21884565B"/>
  </w:style>
  <w:style w:type="paragraph" w:customStyle="1" w:styleId="9E6B3A72480C41B58E1C69910A613930">
    <w:name w:val="9E6B3A72480C41B58E1C69910A613930"/>
  </w:style>
  <w:style w:type="paragraph" w:customStyle="1" w:styleId="80912D979B1E458F927CC1BE1E719377">
    <w:name w:val="80912D979B1E458F927CC1BE1E719377"/>
  </w:style>
  <w:style w:type="paragraph" w:customStyle="1" w:styleId="216494961D1A40B78AFD2EFB1CC6727E">
    <w:name w:val="216494961D1A40B78AFD2EFB1CC6727E"/>
  </w:style>
  <w:style w:type="paragraph" w:customStyle="1" w:styleId="8B72BA0ADD084B11A1CCDD08CD95CBC4">
    <w:name w:val="8B72BA0ADD084B11A1CCDD08CD95CBC4"/>
  </w:style>
  <w:style w:type="paragraph" w:customStyle="1" w:styleId="6300ABB716E943B58F307DE832F7C450">
    <w:name w:val="6300ABB716E943B58F307DE832F7C450"/>
  </w:style>
  <w:style w:type="paragraph" w:customStyle="1" w:styleId="C5502D1F84FB4BE5BAE48FEAD7346DEC">
    <w:name w:val="C5502D1F84FB4BE5BAE48FEAD7346DEC"/>
  </w:style>
  <w:style w:type="paragraph" w:customStyle="1" w:styleId="FDE09A73FB424EC89FEC1AFAE51E3928">
    <w:name w:val="FDE09A73FB424EC89FEC1AFAE51E3928"/>
  </w:style>
  <w:style w:type="paragraph" w:customStyle="1" w:styleId="D7AF2BD4F63046E9BB13550C7A7C1AEB">
    <w:name w:val="D7AF2BD4F63046E9BB13550C7A7C1AEB"/>
  </w:style>
  <w:style w:type="paragraph" w:customStyle="1" w:styleId="29B5CED98DB4418D85DF290AF0910316">
    <w:name w:val="29B5CED98DB4418D85DF290AF0910316"/>
  </w:style>
  <w:style w:type="paragraph" w:customStyle="1" w:styleId="1DA92F589D1C40EA96B2AD82F28CF9A0">
    <w:name w:val="1DA92F589D1C40EA96B2AD82F28CF9A0"/>
  </w:style>
  <w:style w:type="paragraph" w:customStyle="1" w:styleId="721D96EF7508453883986B014A91F5F1">
    <w:name w:val="721D96EF7508453883986B014A91F5F1"/>
  </w:style>
  <w:style w:type="paragraph" w:customStyle="1" w:styleId="B9C772B8923A4CB6BBBF8260703AB3C2">
    <w:name w:val="B9C772B8923A4CB6BBBF8260703AB3C2"/>
  </w:style>
  <w:style w:type="paragraph" w:customStyle="1" w:styleId="451F286CDC63419899B305A44A3EB712">
    <w:name w:val="451F286CDC63419899B305A44A3EB712"/>
  </w:style>
  <w:style w:type="paragraph" w:customStyle="1" w:styleId="B8DA41EBC0F444E785AF0566EF177E6B">
    <w:name w:val="B8DA41EBC0F444E785AF0566EF177E6B"/>
  </w:style>
  <w:style w:type="paragraph" w:customStyle="1" w:styleId="5AF614F4540A4C008A9E2322D4B9E350">
    <w:name w:val="5AF614F4540A4C008A9E2322D4B9E350"/>
  </w:style>
  <w:style w:type="paragraph" w:customStyle="1" w:styleId="39A25C7AC04B4E7A9ECF783989FC059F">
    <w:name w:val="39A25C7AC04B4E7A9ECF783989FC059F"/>
  </w:style>
  <w:style w:type="paragraph" w:customStyle="1" w:styleId="DA8B2F64CB0F416DB40558061E6234F3">
    <w:name w:val="DA8B2F64CB0F416DB40558061E6234F3"/>
  </w:style>
  <w:style w:type="paragraph" w:customStyle="1" w:styleId="A1468CBD1F8C48BA81CCD40BDAB56398">
    <w:name w:val="A1468CBD1F8C48BA81CCD40BDAB56398"/>
  </w:style>
  <w:style w:type="paragraph" w:customStyle="1" w:styleId="8D5E738716B84BB7A96BD625C03649A7">
    <w:name w:val="8D5E738716B84BB7A96BD625C03649A7"/>
  </w:style>
  <w:style w:type="paragraph" w:customStyle="1" w:styleId="FAE02FAF739D425F87EA158F4D1FE04C">
    <w:name w:val="FAE02FAF739D425F87EA158F4D1FE04C"/>
  </w:style>
  <w:style w:type="paragraph" w:customStyle="1" w:styleId="B125640AF8F149D0BBA420150B14BB08">
    <w:name w:val="B125640AF8F149D0BBA420150B14BB08"/>
  </w:style>
  <w:style w:type="paragraph" w:customStyle="1" w:styleId="D32D40E6B7D6408BA4A3C8E44A75D1BE">
    <w:name w:val="D32D40E6B7D6408BA4A3C8E44A75D1BE"/>
  </w:style>
  <w:style w:type="paragraph" w:customStyle="1" w:styleId="3EC083F42D37419AA3AABBB1420BC08E">
    <w:name w:val="3EC083F42D37419AA3AABBB1420BC08E"/>
    <w:rsid w:val="00DC30B0"/>
    <w:rPr>
      <w:lang w:val="nl-NL" w:eastAsia="nl-NL"/>
    </w:rPr>
  </w:style>
  <w:style w:type="paragraph" w:customStyle="1" w:styleId="6AA46D2A881945A085B108AE22D0FB06">
    <w:name w:val="6AA46D2A881945A085B108AE22D0FB06"/>
    <w:rsid w:val="00DC30B0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d59cec0-68e4-483e-89f3-8ccfbdf34d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7946F9AA80546BEEA2A9B7514F4B5" ma:contentTypeVersion="12" ma:contentTypeDescription="Een nieuw document maken." ma:contentTypeScope="" ma:versionID="ba29755330376a325bd446ea72055548">
  <xsd:schema xmlns:xsd="http://www.w3.org/2001/XMLSchema" xmlns:xs="http://www.w3.org/2001/XMLSchema" xmlns:p="http://schemas.microsoft.com/office/2006/metadata/properties" xmlns:ns2="1d59cec0-68e4-483e-89f3-8ccfbdf34dfd" xmlns:ns3="f51d5ec9-b5d2-48a1-bafc-a9c96b00cd64" targetNamespace="http://schemas.microsoft.com/office/2006/metadata/properties" ma:root="true" ma:fieldsID="024c40dcfe550350774f1a2de7489ec2" ns2:_="" ns3:_="">
    <xsd:import namespace="1d59cec0-68e4-483e-89f3-8ccfbdf34dfd"/>
    <xsd:import namespace="f51d5ec9-b5d2-48a1-bafc-a9c96b00cd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9cec0-68e4-483e-89f3-8ccfbdf34d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d5ec9-b5d2-48a1-bafc-a9c96b00cd6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1d59cec0-68e4-483e-89f3-8ccfbdf34dfd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DD891-28BE-427D-BDEC-0D7252877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9cec0-68e4-483e-89f3-8ccfbdf34dfd"/>
    <ds:schemaRef ds:uri="f51d5ec9-b5d2-48a1-bafc-a9c96b00cd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999A4D-1D20-41B3-9099-C33E837E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2</Pages>
  <Words>177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 Fietsmeesters</vt:lpstr>
      <vt:lpstr>De Fietsmeesters</vt:lpstr>
    </vt:vector>
  </TitlesOfParts>
  <Company/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Fietsmeesters</dc:title>
  <dc:subject/>
  <dc:creator/>
  <cp:keywords/>
  <dc:description/>
  <cp:lastModifiedBy/>
  <cp:revision>1</cp:revision>
  <dcterms:created xsi:type="dcterms:W3CDTF">2021-03-09T13:09:00Z</dcterms:created>
  <dcterms:modified xsi:type="dcterms:W3CDTF">2021-03-09T13:09:00Z</dcterms:modified>
  <cp:contentStatus>Antwoordenblad leerlingen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0x0101007287946F9AA80546BEEA2A9B7514F4B5</vt:lpwstr>
  </property>
</Properties>
</file>